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3F0" w:rsidRDefault="009523F0">
      <w:r w:rsidRPr="009523F0">
        <w:rPr>
          <w:noProof/>
          <w:lang w:eastAsia="en-GB"/>
        </w:rPr>
        <w:drawing>
          <wp:inline distT="0" distB="0" distL="0" distR="0">
            <wp:extent cx="2517775" cy="1888332"/>
            <wp:effectExtent l="266700" t="381000" r="206375" b="398145"/>
            <wp:docPr id="1" name="Picture 1" descr="\\HLW-svr-001\staffhome$\tdevlin\Desktop\Children in need\IMG_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LW-svr-001\staffhome$\tdevlin\Desktop\Children in need\IMG_22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72997">
                      <a:off x="0" y="0"/>
                      <a:ext cx="2523857" cy="189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3F0">
        <w:rPr>
          <w:noProof/>
          <w:lang w:eastAsia="en-GB"/>
        </w:rPr>
        <w:drawing>
          <wp:inline distT="0" distB="0" distL="0" distR="0" wp14:anchorId="16D9594E" wp14:editId="2B43CE8B">
            <wp:extent cx="2530686" cy="1898015"/>
            <wp:effectExtent l="0" t="0" r="3175" b="6985"/>
            <wp:docPr id="4" name="Picture 4" descr="\\HLW-svr-001\staffhome$\tdevlin\Desktop\Children in need\IMG_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HLW-svr-001\staffhome$\tdevlin\Desktop\Children in need\IMG_22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550" cy="189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3F0">
        <w:rPr>
          <w:noProof/>
          <w:lang w:eastAsia="en-GB"/>
        </w:rPr>
        <w:drawing>
          <wp:inline distT="0" distB="0" distL="0" distR="0" wp14:anchorId="5F697E4E" wp14:editId="6D1F586A">
            <wp:extent cx="2466975" cy="1850232"/>
            <wp:effectExtent l="266700" t="381000" r="219075" b="379095"/>
            <wp:docPr id="5" name="Picture 5" descr="\\HLW-svr-001\staffhome$\tdevlin\Desktop\Children in need\IMG_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HLW-svr-001\staffhome$\tdevlin\Desktop\Children in need\IMG_22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52956">
                      <a:off x="0" y="0"/>
                      <a:ext cx="2477188" cy="185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3F0">
        <w:rPr>
          <w:noProof/>
          <w:lang w:eastAsia="en-GB"/>
        </w:rPr>
        <w:drawing>
          <wp:inline distT="0" distB="0" distL="0" distR="0" wp14:anchorId="7D636906" wp14:editId="69C0FA5F">
            <wp:extent cx="2467186" cy="1850390"/>
            <wp:effectExtent l="0" t="0" r="9525" b="0"/>
            <wp:docPr id="2" name="Picture 2" descr="\\HLW-svr-001\staffhome$\tdevlin\Desktop\Children in need\IMG_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LW-svr-001\staffhome$\tdevlin\Desktop\Children in need\IMG_22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173" cy="185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Pr="009523F0">
        <w:rPr>
          <w:noProof/>
          <w:lang w:eastAsia="en-GB"/>
        </w:rPr>
        <w:drawing>
          <wp:inline distT="0" distB="0" distL="0" distR="0" wp14:anchorId="2B51FDA2" wp14:editId="037BF1A5">
            <wp:extent cx="2200486" cy="1650365"/>
            <wp:effectExtent l="247650" t="361950" r="238125" b="368935"/>
            <wp:docPr id="3" name="Picture 3" descr="\\HLW-svr-001\staffhome$\tdevlin\Desktop\Children in need\IMG_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LW-svr-001\staffhome$\tdevlin\Desktop\Children in need\IMG_2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25876">
                      <a:off x="0" y="0"/>
                      <a:ext cx="2204982" cy="165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9523F0">
        <w:rPr>
          <w:noProof/>
          <w:lang w:eastAsia="en-GB"/>
        </w:rPr>
        <w:drawing>
          <wp:inline distT="0" distB="0" distL="0" distR="0">
            <wp:extent cx="2502111" cy="1876583"/>
            <wp:effectExtent l="0" t="0" r="0" b="9525"/>
            <wp:docPr id="6" name="Picture 6" descr="\\HLW-svr-001\staffhome$\tdevlin\Desktop\Children in need\IMG_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HLW-svr-001\staffhome$\tdevlin\Desktop\Children in need\IMG_22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347" cy="187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3F0" w:rsidRDefault="009523F0"/>
    <w:p w:rsidR="009523F0" w:rsidRDefault="009523F0">
      <w:r w:rsidRPr="009523F0">
        <w:rPr>
          <w:noProof/>
          <w:lang w:eastAsia="en-GB"/>
        </w:rPr>
        <w:lastRenderedPageBreak/>
        <w:drawing>
          <wp:inline distT="0" distB="0" distL="0" distR="0">
            <wp:extent cx="2425699" cy="1819275"/>
            <wp:effectExtent l="0" t="0" r="0" b="0"/>
            <wp:docPr id="7" name="Picture 7" descr="\\HLW-svr-001\staffhome$\tdevlin\Desktop\Children in need\IMG_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HLW-svr-001\staffhome$\tdevlin\Desktop\Children in need\IMG_22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32" cy="182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9523F0">
        <w:rPr>
          <w:noProof/>
          <w:lang w:eastAsia="en-GB"/>
        </w:rPr>
        <w:drawing>
          <wp:inline distT="0" distB="0" distL="0" distR="0">
            <wp:extent cx="2298700" cy="1724025"/>
            <wp:effectExtent l="0" t="0" r="6350" b="9525"/>
            <wp:docPr id="9" name="Picture 9" descr="\\HLW-svr-001\staffhome$\tdevlin\Desktop\Children in need\IMG_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HLW-svr-001\staffhome$\tdevlin\Desktop\Children in need\IMG_22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483" cy="172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3F0" w:rsidRDefault="009523F0"/>
    <w:p w:rsidR="009523F0" w:rsidRDefault="009523F0">
      <w:bookmarkStart w:id="0" w:name="_GoBack"/>
      <w:r w:rsidRPr="009523F0">
        <w:rPr>
          <w:noProof/>
          <w:lang w:eastAsia="en-GB"/>
        </w:rPr>
        <w:drawing>
          <wp:inline distT="0" distB="0" distL="0" distR="0">
            <wp:extent cx="4892886" cy="3669665"/>
            <wp:effectExtent l="0" t="0" r="3175" b="6985"/>
            <wp:docPr id="10" name="Picture 10" descr="\\HLW-svr-001\staffhome$\tdevlin\Desktop\Children in need\IMG_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HLW-svr-001\staffhome$\tdevlin\Desktop\Children in need\IMG_22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606" cy="367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523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3F0"/>
    <w:rsid w:val="007D1FFC"/>
    <w:rsid w:val="009523F0"/>
    <w:rsid w:val="00E03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28FCDF-C096-48B6-B073-A4FBEE745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ACE09FA9</Template>
  <TotalTime>5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ITSS</Company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Devlin</dc:creator>
  <cp:keywords/>
  <dc:description/>
  <cp:lastModifiedBy>Tracy Devlin</cp:lastModifiedBy>
  <cp:revision>1</cp:revision>
  <dcterms:created xsi:type="dcterms:W3CDTF">2020-11-13T15:07:00Z</dcterms:created>
  <dcterms:modified xsi:type="dcterms:W3CDTF">2020-11-13T15:12:00Z</dcterms:modified>
</cp:coreProperties>
</file>