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C2D" w:rsidRDefault="0019748D">
      <w:r w:rsidRPr="0019748D">
        <w:rPr>
          <w:noProof/>
          <w:lang w:eastAsia="en-GB"/>
        </w:rPr>
        <w:drawing>
          <wp:inline distT="0" distB="0" distL="0" distR="0">
            <wp:extent cx="5731510" cy="2784729"/>
            <wp:effectExtent l="0" t="0" r="2540" b="0"/>
            <wp:docPr id="1" name="Picture 1" descr="C:\Users\tdevlin\AppData\Local\Microsoft\Windows\Temporary Internet Files\Content.IE5\SYWHTSBM\20210414_09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devlin\AppData\Local\Microsoft\Windows\Temporary Internet Files\Content.IE5\SYWHTSBM\20210414_0944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8D" w:rsidRDefault="0019748D"/>
    <w:p w:rsidR="0019748D" w:rsidRDefault="0019748D">
      <w:r w:rsidRPr="0019748D">
        <w:rPr>
          <w:noProof/>
          <w:lang w:eastAsia="en-GB"/>
        </w:rPr>
        <w:drawing>
          <wp:inline distT="0" distB="0" distL="0" distR="0">
            <wp:extent cx="5731510" cy="2784729"/>
            <wp:effectExtent l="0" t="0" r="2540" b="0"/>
            <wp:docPr id="2" name="Picture 2" descr="C:\Users\tdevlin\AppData\Local\Microsoft\Windows\Temporary Internet Files\Content.IE5\J8KIA7BJ\20210414_09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devlin\AppData\Local\Microsoft\Windows\Temporary Internet Files\Content.IE5\J8KIA7BJ\20210414_0943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8D" w:rsidRDefault="0019748D"/>
    <w:p w:rsidR="0019748D" w:rsidRDefault="0019748D">
      <w:r w:rsidRPr="0019748D">
        <w:rPr>
          <w:noProof/>
          <w:lang w:eastAsia="en-GB"/>
        </w:rPr>
        <w:lastRenderedPageBreak/>
        <w:drawing>
          <wp:inline distT="0" distB="0" distL="0" distR="0">
            <wp:extent cx="5731510" cy="2784729"/>
            <wp:effectExtent l="0" t="0" r="2540" b="0"/>
            <wp:docPr id="3" name="Picture 3" descr="C:\Users\tdevlin\AppData\Local\Microsoft\Windows\Temporary Internet Files\Content.IE5\DULCR4JY\20210414_09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devlin\AppData\Local\Microsoft\Windows\Temporary Internet Files\Content.IE5\DULCR4JY\20210414_094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48D" w:rsidRDefault="0019748D"/>
    <w:p w:rsidR="0019748D" w:rsidRDefault="0019748D">
      <w:r w:rsidRPr="0019748D">
        <w:rPr>
          <w:noProof/>
          <w:lang w:eastAsia="en-GB"/>
        </w:rPr>
        <w:drawing>
          <wp:inline distT="0" distB="0" distL="0" distR="0">
            <wp:extent cx="5731510" cy="2784729"/>
            <wp:effectExtent l="0" t="0" r="2540" b="0"/>
            <wp:docPr id="4" name="Picture 4" descr="C:\Users\tdevlin\AppData\Local\Microsoft\Windows\Temporary Internet Files\Content.IE5\J8KIA7BJ\20210414_09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devlin\AppData\Local\Microsoft\Windows\Temporary Internet Files\Content.IE5\J8KIA7BJ\20210414_094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74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48D"/>
    <w:rsid w:val="0019748D"/>
    <w:rsid w:val="007D1FFC"/>
    <w:rsid w:val="00E03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B808FF-31C7-4E68-9D49-F63031DAE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4DC7DD68</Template>
  <TotalTime>2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ITSS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Devlin</dc:creator>
  <cp:keywords/>
  <dc:description/>
  <cp:lastModifiedBy>Tracy Devlin</cp:lastModifiedBy>
  <cp:revision>1</cp:revision>
  <dcterms:created xsi:type="dcterms:W3CDTF">2021-04-19T07:39:00Z</dcterms:created>
  <dcterms:modified xsi:type="dcterms:W3CDTF">2021-04-19T07:41:00Z</dcterms:modified>
</cp:coreProperties>
</file>