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F16B0D" w:rsidRPr="00A86F7A" w:rsidRDefault="00F16B0D" w:rsidP="007B3555">
      <w:pPr>
        <w:spacing w:line="360" w:lineRule="auto"/>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6EBCF790"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F16B0D" w:rsidRPr="00A86F7A" w:rsidRDefault="00F16B0D" w:rsidP="007B3555">
      <w:pPr>
        <w:spacing w:line="360" w:lineRule="auto"/>
        <w:rPr>
          <w:rFonts w:ascii="Arial" w:hAnsi="Arial" w:cs="Arial"/>
          <w:sz w:val="22"/>
          <w:szCs w:val="20"/>
        </w:rPr>
      </w:pPr>
    </w:p>
    <w:p w:rsidR="00F16B0D" w:rsidRPr="00A86F7A" w:rsidRDefault="00F16B0D" w:rsidP="007B3555">
      <w:pPr>
        <w:spacing w:line="360" w:lineRule="auto"/>
        <w:rPr>
          <w:rFonts w:ascii="Arial" w:hAnsi="Arial" w:cs="Arial"/>
          <w:sz w:val="22"/>
          <w:szCs w:val="20"/>
        </w:rPr>
      </w:pPr>
    </w:p>
    <w:p w:rsidR="00F16B0D" w:rsidRPr="00A86F7A" w:rsidRDefault="00F16B0D" w:rsidP="007B3555">
      <w:pPr>
        <w:spacing w:line="360" w:lineRule="auto"/>
        <w:rPr>
          <w:rFonts w:ascii="Arial" w:hAnsi="Arial" w:cs="Arial"/>
          <w:sz w:val="22"/>
          <w:szCs w:val="20"/>
        </w:rPr>
      </w:pPr>
    </w:p>
    <w:p w:rsidR="00F16B0D" w:rsidRPr="00A86F7A" w:rsidRDefault="00F16B0D" w:rsidP="007B3555">
      <w:pPr>
        <w:spacing w:line="360" w:lineRule="auto"/>
        <w:rPr>
          <w:rFonts w:ascii="Arial" w:hAnsi="Arial" w:cs="Arial"/>
          <w:sz w:val="22"/>
          <w:szCs w:val="20"/>
        </w:rPr>
      </w:pPr>
    </w:p>
    <w:p w:rsidR="00F16B0D" w:rsidRPr="00A86F7A" w:rsidRDefault="00F16B0D" w:rsidP="007B3555">
      <w:pPr>
        <w:spacing w:line="360" w:lineRule="auto"/>
        <w:rPr>
          <w:rFonts w:ascii="Arial" w:hAnsi="Arial" w:cs="Arial"/>
          <w:sz w:val="22"/>
          <w:szCs w:val="20"/>
        </w:rPr>
      </w:pPr>
    </w:p>
    <w:p w:rsidR="00F16B0D" w:rsidRPr="00A86F7A" w:rsidRDefault="00F16B0D" w:rsidP="007B3555">
      <w:pPr>
        <w:spacing w:line="360" w:lineRule="auto"/>
        <w:rPr>
          <w:rFonts w:ascii="Arial" w:hAnsi="Arial" w:cs="Arial"/>
          <w:sz w:val="22"/>
          <w:szCs w:val="20"/>
        </w:rPr>
      </w:pPr>
    </w:p>
    <w:p w:rsidR="00F16B0D" w:rsidRPr="005F4C9C" w:rsidRDefault="00F16B0D" w:rsidP="007B3555">
      <w:pPr>
        <w:spacing w:line="360" w:lineRule="auto"/>
        <w:rPr>
          <w:i/>
        </w:rPr>
      </w:pPr>
      <w:r w:rsidRPr="0076087A">
        <w:rPr>
          <w:rFonts w:ascii="Arial" w:hAnsi="Arial" w:cs="Arial"/>
          <w:i/>
          <w:noProof/>
          <w:sz w:val="22"/>
          <w:szCs w:val="20"/>
        </w:rPr>
        <w:t>Croft Community School</w:t>
      </w:r>
    </w:p>
    <w:p w:rsidR="00F16B0D" w:rsidRPr="00A86F7A" w:rsidRDefault="000F7D6E" w:rsidP="007B3555">
      <w:pPr>
        <w:spacing w:line="360" w:lineRule="auto"/>
        <w:jc w:val="right"/>
        <w:rPr>
          <w:rFonts w:ascii="Arial" w:hAnsi="Arial" w:cs="Arial"/>
          <w:sz w:val="22"/>
          <w:szCs w:val="20"/>
        </w:rPr>
      </w:pPr>
      <w:hyperlink r:id="rId14" w:history="1">
        <w:r w:rsidR="00F16B0D" w:rsidRPr="00DC5A78">
          <w:rPr>
            <w:rStyle w:val="Hyperlink"/>
            <w:rFonts w:ascii="Arial" w:hAnsi="Arial" w:cs="Arial"/>
            <w:sz w:val="22"/>
            <w:szCs w:val="20"/>
          </w:rPr>
          <w:t>hdft.immunisationteam@nhs.net</w:t>
        </w:r>
      </w:hyperlink>
    </w:p>
    <w:p w:rsidR="00F16B0D" w:rsidRDefault="00F16B0D" w:rsidP="007B3555">
      <w:pPr>
        <w:spacing w:line="360" w:lineRule="auto"/>
        <w:jc w:val="right"/>
        <w:rPr>
          <w:rFonts w:ascii="Arial" w:hAnsi="Arial" w:cs="Arial"/>
          <w:sz w:val="22"/>
          <w:szCs w:val="20"/>
        </w:rPr>
      </w:pPr>
      <w:r>
        <w:rPr>
          <w:rFonts w:ascii="Arial" w:hAnsi="Arial" w:cs="Arial"/>
          <w:sz w:val="22"/>
          <w:szCs w:val="20"/>
        </w:rPr>
        <w:t>Autumn 2021</w:t>
      </w:r>
    </w:p>
    <w:p w:rsidR="00F16B0D" w:rsidRPr="00A86F7A" w:rsidRDefault="00F16B0D" w:rsidP="007B3555">
      <w:pPr>
        <w:spacing w:line="360" w:lineRule="auto"/>
        <w:jc w:val="right"/>
        <w:rPr>
          <w:rFonts w:ascii="Arial" w:hAnsi="Arial" w:cs="Arial"/>
          <w:sz w:val="22"/>
          <w:szCs w:val="20"/>
        </w:rPr>
      </w:pPr>
    </w:p>
    <w:p w:rsidR="00F16B0D" w:rsidRDefault="00F16B0D" w:rsidP="007B3555">
      <w:pPr>
        <w:spacing w:line="360" w:lineRule="auto"/>
        <w:rPr>
          <w:rFonts w:ascii="Arial" w:hAnsi="Arial" w:cs="Arial"/>
          <w:sz w:val="22"/>
          <w:szCs w:val="20"/>
        </w:rPr>
      </w:pPr>
      <w:r w:rsidRPr="00A86F7A">
        <w:rPr>
          <w:rFonts w:ascii="Arial" w:hAnsi="Arial" w:cs="Arial"/>
          <w:sz w:val="22"/>
          <w:szCs w:val="20"/>
        </w:rPr>
        <w:t>Dear Parent/Guardian,</w:t>
      </w:r>
    </w:p>
    <w:p w:rsidR="00F16B0D" w:rsidRPr="00A86F7A" w:rsidRDefault="00F16B0D" w:rsidP="007B3555">
      <w:pPr>
        <w:spacing w:line="360" w:lineRule="auto"/>
        <w:rPr>
          <w:rFonts w:ascii="Arial" w:hAnsi="Arial" w:cs="Arial"/>
          <w:sz w:val="22"/>
          <w:szCs w:val="20"/>
        </w:rPr>
      </w:pPr>
    </w:p>
    <w:p w:rsidR="00F16B0D" w:rsidRPr="00A86F7A" w:rsidRDefault="00F16B0D" w:rsidP="007B3555">
      <w:pPr>
        <w:pStyle w:val="NoSpacing"/>
        <w:spacing w:line="360" w:lineRule="auto"/>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F16B0D" w:rsidRDefault="00F16B0D" w:rsidP="007B3555">
      <w:pPr>
        <w:spacing w:line="360" w:lineRule="auto"/>
        <w:rPr>
          <w:rFonts w:ascii="Arial" w:hAnsi="Arial" w:cs="Arial"/>
          <w:sz w:val="22"/>
          <w:szCs w:val="20"/>
        </w:rPr>
      </w:pPr>
    </w:p>
    <w:p w:rsidR="00F16B0D" w:rsidRPr="007B3555" w:rsidRDefault="00F16B0D" w:rsidP="007B3555">
      <w:pPr>
        <w:spacing w:line="360" w:lineRule="auto"/>
        <w:jc w:val="both"/>
        <w:rPr>
          <w:rFonts w:ascii="Arial" w:hAnsi="Arial" w:cs="Arial"/>
          <w:sz w:val="22"/>
          <w:szCs w:val="20"/>
        </w:rPr>
      </w:pPr>
      <w:r w:rsidRPr="00A86F7A">
        <w:rPr>
          <w:rFonts w:ascii="Arial" w:hAnsi="Arial" w:cs="Arial"/>
          <w:sz w:val="22"/>
          <w:szCs w:val="20"/>
        </w:rPr>
        <w:t xml:space="preserve">The </w:t>
      </w:r>
      <w:r w:rsidRPr="007B3555">
        <w:rPr>
          <w:rFonts w:ascii="Arial" w:hAnsi="Arial" w:cs="Arial"/>
          <w:b/>
          <w:sz w:val="22"/>
          <w:szCs w:val="20"/>
        </w:rPr>
        <w:t>nasal influenza</w:t>
      </w:r>
      <w:r w:rsidRPr="007B3555">
        <w:rPr>
          <w:rFonts w:ascii="Arial" w:hAnsi="Arial" w:cs="Arial"/>
          <w:sz w:val="22"/>
          <w:szCs w:val="20"/>
        </w:rPr>
        <w:t xml:space="preserve"> vaccination</w:t>
      </w:r>
      <w:r w:rsidRPr="00A86F7A">
        <w:rPr>
          <w:rFonts w:ascii="Arial" w:hAnsi="Arial" w:cs="Arial"/>
          <w:sz w:val="22"/>
          <w:szCs w:val="20"/>
        </w:rPr>
        <w:t xml:space="preserve"> is being offered to </w:t>
      </w:r>
      <w:r w:rsidRPr="007B3555">
        <w:rPr>
          <w:rFonts w:ascii="Arial" w:hAnsi="Arial" w:cs="Arial"/>
          <w:sz w:val="22"/>
          <w:szCs w:val="20"/>
        </w:rPr>
        <w:t>all children in Reception-Year 11</w:t>
      </w:r>
      <w:r w:rsidRPr="00A86F7A">
        <w:rPr>
          <w:rFonts w:ascii="Arial" w:hAnsi="Arial" w:cs="Arial"/>
          <w:sz w:val="22"/>
          <w:szCs w:val="20"/>
        </w:rPr>
        <w:t xml:space="preserve">. Our team is scheduled to visit </w:t>
      </w:r>
      <w:r w:rsidRPr="0076087A">
        <w:rPr>
          <w:rFonts w:ascii="Arial" w:hAnsi="Arial" w:cs="Arial"/>
          <w:noProof/>
          <w:sz w:val="22"/>
          <w:szCs w:val="20"/>
        </w:rPr>
        <w:t>Croft Community School</w:t>
      </w:r>
      <w:r>
        <w:rPr>
          <w:rFonts w:ascii="Arial" w:hAnsi="Arial" w:cs="Arial"/>
          <w:sz w:val="22"/>
          <w:szCs w:val="20"/>
        </w:rPr>
        <w:t xml:space="preserve"> this Autumn as part of this programme</w:t>
      </w:r>
      <w:r w:rsidRPr="00A86F7A">
        <w:rPr>
          <w:rFonts w:ascii="Arial" w:hAnsi="Arial" w:cs="Arial"/>
          <w:sz w:val="22"/>
          <w:szCs w:val="20"/>
        </w:rPr>
        <w:t xml:space="preserve">. </w:t>
      </w:r>
      <w:r>
        <w:rPr>
          <w:rFonts w:ascii="Arial" w:hAnsi="Arial" w:cs="Arial"/>
          <w:sz w:val="22"/>
          <w:szCs w:val="20"/>
        </w:rPr>
        <w:t>If you would like your child to receive this immunisation in school, please ensure your consent form has been submitted within one week of receiving this letter.</w:t>
      </w:r>
    </w:p>
    <w:p w:rsidR="00F16B0D" w:rsidRPr="00A86F7A" w:rsidRDefault="00F16B0D" w:rsidP="007B3555">
      <w:pPr>
        <w:spacing w:line="360" w:lineRule="auto"/>
        <w:jc w:val="both"/>
        <w:rPr>
          <w:rFonts w:ascii="Arial" w:hAnsi="Arial" w:cs="Arial"/>
          <w:sz w:val="22"/>
          <w:szCs w:val="20"/>
        </w:rPr>
      </w:pPr>
    </w:p>
    <w:p w:rsidR="00F16B0D" w:rsidRDefault="00F16B0D" w:rsidP="007B3555">
      <w:pPr>
        <w:spacing w:line="360" w:lineRule="auto"/>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programme.</w:t>
      </w:r>
    </w:p>
    <w:p w:rsidR="00F16B0D" w:rsidRPr="00A86F7A" w:rsidRDefault="00F16B0D" w:rsidP="007B3555">
      <w:pPr>
        <w:spacing w:line="360" w:lineRule="auto"/>
        <w:rPr>
          <w:rFonts w:ascii="Arial" w:hAnsi="Arial" w:cs="Arial"/>
          <w:sz w:val="22"/>
          <w:szCs w:val="20"/>
        </w:rPr>
      </w:pPr>
    </w:p>
    <w:p w:rsidR="00F16B0D" w:rsidRPr="00A86F7A" w:rsidRDefault="00F16B0D" w:rsidP="007B3555">
      <w:pPr>
        <w:pStyle w:val="NoSpacing"/>
        <w:spacing w:line="360" w:lineRule="auto"/>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F16B0D" w:rsidRDefault="00F16B0D" w:rsidP="007B3555">
      <w:pPr>
        <w:pStyle w:val="ListParagraph"/>
        <w:spacing w:after="0" w:line="360" w:lineRule="auto"/>
        <w:rPr>
          <w:rFonts w:ascii="Arial" w:hAnsi="Arial" w:cs="Arial"/>
          <w:szCs w:val="20"/>
        </w:rPr>
      </w:pPr>
    </w:p>
    <w:p w:rsidR="00F16B0D" w:rsidRPr="00883EAC" w:rsidRDefault="00F16B0D" w:rsidP="007B3555">
      <w:pPr>
        <w:pStyle w:val="ListParagraph"/>
        <w:numPr>
          <w:ilvl w:val="0"/>
          <w:numId w:val="20"/>
        </w:numPr>
        <w:spacing w:after="0" w:line="360" w:lineRule="auto"/>
        <w:rPr>
          <w:rStyle w:val="Hyperlink"/>
        </w:rPr>
      </w:pPr>
      <w:r>
        <w:rPr>
          <w:rFonts w:ascii="Arial" w:hAnsi="Arial" w:cs="Arial"/>
          <w:szCs w:val="20"/>
        </w:rPr>
        <w:t>Go to</w:t>
      </w:r>
      <w:r w:rsidRPr="00A86F7A">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HYPERLINK "https://www.hdft.nhs.uk/fluconsent" </w:instrText>
      </w:r>
      <w:r>
        <w:rPr>
          <w:rFonts w:ascii="Arial" w:hAnsi="Arial" w:cs="Arial"/>
          <w:szCs w:val="20"/>
        </w:rPr>
        <w:fldChar w:fldCharType="separate"/>
      </w:r>
      <w:hyperlink r:id="rId15" w:history="1">
        <w:r w:rsidRPr="00883EAC">
          <w:rPr>
            <w:rStyle w:val="Hyperlink"/>
            <w:rFonts w:ascii="Arial" w:hAnsi="Arial" w:cs="Arial"/>
          </w:rPr>
          <w:t>https://www.hdft.nhs.uk/fluconsent/</w:t>
        </w:r>
      </w:hyperlink>
      <w:r w:rsidRPr="00883EAC">
        <w:rPr>
          <w:rFonts w:ascii="Arial" w:hAnsi="Arial" w:cs="Arial"/>
          <w:color w:val="000000"/>
        </w:rPr>
        <w:t>​</w:t>
      </w:r>
    </w:p>
    <w:p w:rsidR="00F16B0D" w:rsidRPr="00A86F7A" w:rsidRDefault="00F16B0D" w:rsidP="007B3555">
      <w:pPr>
        <w:pStyle w:val="ListParagraph"/>
        <w:numPr>
          <w:ilvl w:val="0"/>
          <w:numId w:val="20"/>
        </w:numPr>
        <w:spacing w:after="0" w:line="360" w:lineRule="auto"/>
        <w:rPr>
          <w:rFonts w:ascii="Arial" w:hAnsi="Arial" w:cs="Arial"/>
          <w:szCs w:val="20"/>
        </w:rPr>
      </w:pPr>
      <w:r>
        <w:rPr>
          <w:rFonts w:ascii="Arial" w:hAnsi="Arial" w:cs="Arial"/>
          <w:szCs w:val="20"/>
        </w:rPr>
        <w:fldChar w:fldCharType="end"/>
      </w:r>
      <w:r>
        <w:rPr>
          <w:rFonts w:ascii="Arial" w:hAnsi="Arial" w:cs="Arial"/>
          <w:szCs w:val="20"/>
        </w:rPr>
        <w:t>Enter the School C</w:t>
      </w:r>
      <w:r w:rsidRPr="00A86F7A">
        <w:rPr>
          <w:rFonts w:ascii="Arial" w:hAnsi="Arial" w:cs="Arial"/>
          <w:szCs w:val="20"/>
        </w:rPr>
        <w:t xml:space="preserve">ode </w:t>
      </w:r>
      <w:r w:rsidRPr="0076087A">
        <w:rPr>
          <w:rFonts w:ascii="Arial" w:hAnsi="Arial" w:cs="Arial"/>
          <w:b/>
          <w:noProof/>
          <w:szCs w:val="20"/>
        </w:rPr>
        <w:t>114340</w:t>
      </w:r>
      <w:r>
        <w:rPr>
          <w:rFonts w:ascii="Arial" w:hAnsi="Arial" w:cs="Arial"/>
          <w:b/>
          <w:szCs w:val="20"/>
        </w:rPr>
        <w:t xml:space="preserve"> </w:t>
      </w:r>
      <w:r w:rsidRPr="00A86F7A">
        <w:rPr>
          <w:rFonts w:ascii="Arial" w:hAnsi="Arial" w:cs="Arial"/>
          <w:szCs w:val="20"/>
        </w:rPr>
        <w:t xml:space="preserve">and click </w:t>
      </w:r>
      <w:r w:rsidRPr="0067565A">
        <w:rPr>
          <w:rFonts w:ascii="Arial" w:hAnsi="Arial" w:cs="Arial"/>
          <w:b/>
          <w:szCs w:val="20"/>
        </w:rPr>
        <w:t>“Find School”</w:t>
      </w:r>
      <w:r w:rsidRPr="00A86F7A">
        <w:rPr>
          <w:rFonts w:ascii="Arial" w:hAnsi="Arial" w:cs="Arial"/>
          <w:szCs w:val="20"/>
        </w:rPr>
        <w:t>.</w:t>
      </w:r>
    </w:p>
    <w:p w:rsidR="00F16B0D" w:rsidRPr="00A86F7A" w:rsidRDefault="00F16B0D" w:rsidP="007B3555">
      <w:pPr>
        <w:pStyle w:val="ListParagraph"/>
        <w:numPr>
          <w:ilvl w:val="0"/>
          <w:numId w:val="20"/>
        </w:numPr>
        <w:spacing w:after="0" w:line="360" w:lineRule="auto"/>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F16B0D" w:rsidRPr="00A86F7A" w:rsidRDefault="00F16B0D" w:rsidP="007B3555">
      <w:pPr>
        <w:pStyle w:val="ListParagraph"/>
        <w:numPr>
          <w:ilvl w:val="0"/>
          <w:numId w:val="20"/>
        </w:numPr>
        <w:spacing w:after="0" w:line="360" w:lineRule="auto"/>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F16B0D" w:rsidRDefault="00F16B0D" w:rsidP="007B3555">
      <w:pPr>
        <w:spacing w:line="360" w:lineRule="auto"/>
        <w:rPr>
          <w:rFonts w:ascii="Arial" w:hAnsi="Arial" w:cs="Arial"/>
          <w:sz w:val="22"/>
          <w:szCs w:val="20"/>
        </w:rPr>
      </w:pPr>
    </w:p>
    <w:p w:rsidR="00F16B0D" w:rsidRPr="00DF79AD" w:rsidRDefault="00F16B0D" w:rsidP="007B3555">
      <w:pPr>
        <w:spacing w:line="360" w:lineRule="auto"/>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F16B0D" w:rsidRPr="00A86F7A" w:rsidRDefault="00F16B0D" w:rsidP="007B3555">
      <w:pPr>
        <w:spacing w:line="360" w:lineRule="auto"/>
        <w:rPr>
          <w:rFonts w:ascii="Arial" w:hAnsi="Arial" w:cs="Arial"/>
          <w:sz w:val="22"/>
          <w:szCs w:val="20"/>
        </w:rPr>
      </w:pPr>
    </w:p>
    <w:p w:rsidR="00F16B0D" w:rsidRPr="00A86F7A" w:rsidRDefault="00F16B0D"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F16B0D" w:rsidRPr="00A86F7A" w:rsidRDefault="00F16B0D" w:rsidP="007B3555">
      <w:pPr>
        <w:pStyle w:val="NoSpacing"/>
        <w:spacing w:line="360" w:lineRule="auto"/>
        <w:ind w:left="-567" w:right="-330"/>
        <w:jc w:val="center"/>
        <w:rPr>
          <w:rFonts w:ascii="Arial" w:hAnsi="Arial" w:cs="Arial"/>
          <w:b/>
          <w:bCs/>
          <w:i/>
          <w:color w:val="212121"/>
          <w:sz w:val="28"/>
          <w:szCs w:val="20"/>
          <w:lang w:eastAsia="en-GB"/>
        </w:rPr>
      </w:pPr>
    </w:p>
    <w:p w:rsidR="00F16B0D" w:rsidRDefault="00F16B0D" w:rsidP="007B3555">
      <w:pPr>
        <w:spacing w:line="360" w:lineRule="auto"/>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w:t>
      </w:r>
      <w:r w:rsidRPr="00A86F7A">
        <w:rPr>
          <w:rFonts w:ascii="Arial" w:hAnsi="Arial" w:cs="Arial"/>
          <w:sz w:val="22"/>
          <w:szCs w:val="20"/>
        </w:rPr>
        <w:lastRenderedPageBreak/>
        <w:t>that can lead to school absences and sometimes causes serious complications requiring hospitalisation.  Vaccinating your child doesn’t just project them – by helping to stop the spread of influenza this winter they will also be protecting vulnerable friends and family of all ages.</w:t>
      </w:r>
    </w:p>
    <w:p w:rsidR="00F16B0D" w:rsidRDefault="00F16B0D" w:rsidP="007B3555">
      <w:pPr>
        <w:spacing w:line="360" w:lineRule="auto"/>
        <w:jc w:val="both"/>
        <w:rPr>
          <w:rFonts w:ascii="Arial" w:hAnsi="Arial" w:cs="Arial"/>
          <w:sz w:val="22"/>
          <w:szCs w:val="20"/>
        </w:rPr>
      </w:pPr>
    </w:p>
    <w:p w:rsidR="00F16B0D" w:rsidRPr="00A86F7A" w:rsidRDefault="00F16B0D"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F16B0D" w:rsidRPr="00A86F7A" w:rsidRDefault="00F16B0D" w:rsidP="007B3555">
      <w:pPr>
        <w:pStyle w:val="NoSpacing"/>
        <w:spacing w:line="360" w:lineRule="auto"/>
        <w:ind w:left="-567" w:right="-330"/>
        <w:jc w:val="center"/>
        <w:rPr>
          <w:rFonts w:ascii="Arial" w:hAnsi="Arial" w:cs="Arial"/>
          <w:b/>
          <w:bCs/>
          <w:i/>
          <w:color w:val="212121"/>
          <w:sz w:val="28"/>
          <w:szCs w:val="20"/>
          <w:lang w:eastAsia="en-GB"/>
        </w:rPr>
      </w:pPr>
    </w:p>
    <w:p w:rsidR="00F16B0D" w:rsidRPr="00A86F7A" w:rsidRDefault="00F16B0D" w:rsidP="007B3555">
      <w:pPr>
        <w:spacing w:line="360" w:lineRule="auto"/>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F16B0D" w:rsidRPr="00A86F7A" w:rsidRDefault="00F16B0D" w:rsidP="007B3555">
      <w:pPr>
        <w:spacing w:line="360" w:lineRule="auto"/>
        <w:jc w:val="both"/>
        <w:rPr>
          <w:rFonts w:ascii="Arial" w:hAnsi="Arial" w:cs="Arial"/>
          <w:sz w:val="22"/>
          <w:szCs w:val="20"/>
        </w:rPr>
      </w:pPr>
    </w:p>
    <w:p w:rsidR="00F16B0D" w:rsidRDefault="00F16B0D"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F16B0D" w:rsidRPr="00A86F7A" w:rsidRDefault="00F16B0D"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F16B0D" w:rsidRPr="00A86F7A" w:rsidRDefault="00F16B0D" w:rsidP="007B3555">
      <w:pPr>
        <w:pStyle w:val="NoSpacing"/>
        <w:spacing w:line="360" w:lineRule="auto"/>
        <w:ind w:left="-567" w:right="-330"/>
        <w:jc w:val="center"/>
        <w:rPr>
          <w:rFonts w:ascii="Arial" w:hAnsi="Arial" w:cs="Arial"/>
          <w:b/>
          <w:bCs/>
          <w:i/>
          <w:color w:val="212121"/>
          <w:sz w:val="28"/>
          <w:szCs w:val="20"/>
          <w:lang w:eastAsia="en-GB"/>
        </w:rPr>
      </w:pPr>
    </w:p>
    <w:p w:rsidR="00F16B0D" w:rsidRDefault="00F16B0D" w:rsidP="007B3555">
      <w:pPr>
        <w:spacing w:line="360" w:lineRule="auto"/>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 xml:space="preserve">us a ring on 0300 003 2554. You will need to bring your child to a local community clinic as we cannot give the injection in school. </w:t>
      </w:r>
    </w:p>
    <w:p w:rsidR="00F16B0D" w:rsidRPr="00A86F7A" w:rsidRDefault="00F16B0D" w:rsidP="007B3555">
      <w:pPr>
        <w:spacing w:line="360" w:lineRule="auto"/>
        <w:rPr>
          <w:rFonts w:ascii="Arial" w:hAnsi="Arial" w:cs="Arial"/>
          <w:sz w:val="22"/>
          <w:szCs w:val="20"/>
        </w:rPr>
      </w:pPr>
    </w:p>
    <w:p w:rsidR="00F16B0D" w:rsidRPr="00A86F7A" w:rsidRDefault="00F16B0D"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F16B0D" w:rsidRPr="00A86F7A" w:rsidRDefault="00F16B0D" w:rsidP="007B3555">
      <w:pPr>
        <w:pStyle w:val="NoSpacing"/>
        <w:spacing w:line="360" w:lineRule="auto"/>
        <w:ind w:left="-567" w:right="-330"/>
        <w:jc w:val="center"/>
        <w:rPr>
          <w:rFonts w:ascii="Arial" w:hAnsi="Arial" w:cs="Arial"/>
          <w:b/>
          <w:bCs/>
          <w:i/>
          <w:color w:val="212121"/>
          <w:sz w:val="28"/>
          <w:szCs w:val="20"/>
          <w:lang w:eastAsia="en-GB"/>
        </w:rPr>
      </w:pPr>
    </w:p>
    <w:p w:rsidR="00F16B0D" w:rsidRDefault="00F16B0D" w:rsidP="007B3555">
      <w:pPr>
        <w:spacing w:line="360" w:lineRule="auto"/>
        <w:jc w:val="both"/>
        <w:rPr>
          <w:rFonts w:ascii="Arial" w:hAnsi="Arial" w:cs="Arial"/>
          <w:sz w:val="22"/>
          <w:szCs w:val="20"/>
        </w:rPr>
      </w:pPr>
      <w:r w:rsidRPr="00A86F7A">
        <w:rPr>
          <w:rFonts w:ascii="Arial" w:hAnsi="Arial" w:cs="Arial"/>
          <w:sz w:val="22"/>
          <w:szCs w:val="20"/>
        </w:rPr>
        <w:t xml:space="preserve">Please visit </w:t>
      </w:r>
      <w:hyperlink r:id="rId16"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 vaccination programme.</w:t>
      </w:r>
    </w:p>
    <w:p w:rsidR="00F16B0D" w:rsidRPr="00A86F7A" w:rsidRDefault="00F16B0D" w:rsidP="007B3555">
      <w:pPr>
        <w:spacing w:line="360" w:lineRule="auto"/>
        <w:jc w:val="both"/>
        <w:rPr>
          <w:rFonts w:ascii="Arial" w:hAnsi="Arial" w:cs="Arial"/>
          <w:sz w:val="22"/>
          <w:szCs w:val="20"/>
        </w:rPr>
      </w:pPr>
    </w:p>
    <w:p w:rsidR="00F16B0D" w:rsidRPr="005F4C9C" w:rsidRDefault="00F16B0D" w:rsidP="007B3555">
      <w:pPr>
        <w:spacing w:line="360" w:lineRule="auto"/>
        <w:jc w:val="both"/>
        <w:rPr>
          <w:rFonts w:ascii="Arial" w:hAnsi="Arial" w:cs="Arial"/>
          <w:sz w:val="22"/>
          <w:szCs w:val="22"/>
        </w:rPr>
      </w:pPr>
      <w:r w:rsidRPr="005F4C9C">
        <w:rPr>
          <w:rFonts w:ascii="Arial" w:hAnsi="Arial" w:cs="Arial"/>
          <w:sz w:val="22"/>
          <w:szCs w:val="22"/>
        </w:rPr>
        <w:t xml:space="preserve">You can contact the childhood immunisations team on </w:t>
      </w:r>
      <w:hyperlink r:id="rId17" w:history="1">
        <w:r w:rsidRPr="00DC5A78">
          <w:rPr>
            <w:rStyle w:val="Hyperlink"/>
            <w:rFonts w:ascii="Arial" w:hAnsi="Arial" w:cs="Arial"/>
            <w:sz w:val="22"/>
            <w:szCs w:val="22"/>
          </w:rPr>
          <w:t>hdft.immunisationteam@nhs.net</w:t>
        </w:r>
      </w:hyperlink>
      <w:r>
        <w:rPr>
          <w:rFonts w:ascii="Arial" w:hAnsi="Arial" w:cs="Arial"/>
          <w:sz w:val="22"/>
          <w:szCs w:val="22"/>
        </w:rPr>
        <w:t xml:space="preserve"> or 0300 003 2554 or 01423 557693</w:t>
      </w:r>
      <w:r w:rsidRPr="005F4C9C">
        <w:rPr>
          <w:rFonts w:ascii="Arial" w:hAnsi="Arial" w:cs="Arial"/>
          <w:sz w:val="22"/>
          <w:szCs w:val="22"/>
        </w:rPr>
        <w:t>. We are a small team and we cannot always answer the phone straight away, so please leave a message if there is no one available to take your call. We endeavor to respond to all queries within one working day.</w:t>
      </w:r>
    </w:p>
    <w:p w:rsidR="00F16B0D" w:rsidRPr="00A86F7A" w:rsidRDefault="00F16B0D" w:rsidP="007B3555">
      <w:pPr>
        <w:spacing w:line="360" w:lineRule="auto"/>
        <w:rPr>
          <w:rFonts w:ascii="Arial" w:hAnsi="Arial" w:cs="Arial"/>
          <w:sz w:val="22"/>
          <w:szCs w:val="20"/>
        </w:rPr>
      </w:pPr>
    </w:p>
    <w:p w:rsidR="00F16B0D" w:rsidRPr="00A86F7A" w:rsidRDefault="00F16B0D" w:rsidP="007B3555">
      <w:pPr>
        <w:spacing w:line="360" w:lineRule="auto"/>
        <w:rPr>
          <w:rFonts w:ascii="Arial" w:hAnsi="Arial" w:cs="Arial"/>
          <w:sz w:val="22"/>
          <w:szCs w:val="20"/>
        </w:rPr>
      </w:pPr>
      <w:r w:rsidRPr="00A86F7A">
        <w:rPr>
          <w:rFonts w:ascii="Arial" w:hAnsi="Arial" w:cs="Arial"/>
          <w:sz w:val="22"/>
          <w:szCs w:val="20"/>
        </w:rPr>
        <w:t>Yours sincerely,</w:t>
      </w:r>
    </w:p>
    <w:p w:rsidR="00F16B0D" w:rsidRPr="00A86F7A" w:rsidRDefault="00F16B0D" w:rsidP="007B3555">
      <w:pPr>
        <w:spacing w:line="360" w:lineRule="auto"/>
        <w:rPr>
          <w:rFonts w:ascii="Arial" w:hAnsi="Arial" w:cs="Arial"/>
          <w:sz w:val="22"/>
          <w:szCs w:val="20"/>
        </w:rPr>
      </w:pPr>
    </w:p>
    <w:p w:rsidR="00F16B0D" w:rsidRDefault="00F16B0D" w:rsidP="007B3555">
      <w:pPr>
        <w:spacing w:line="360" w:lineRule="auto"/>
        <w:rPr>
          <w:rFonts w:ascii="Arial" w:hAnsi="Arial" w:cs="Arial"/>
          <w:b/>
          <w:sz w:val="22"/>
          <w:szCs w:val="20"/>
        </w:rPr>
      </w:pPr>
      <w:r>
        <w:rPr>
          <w:rFonts w:ascii="Arial" w:hAnsi="Arial" w:cs="Arial"/>
          <w:b/>
          <w:sz w:val="22"/>
          <w:szCs w:val="20"/>
        </w:rPr>
        <w:t>Childhood Immunisations Team</w:t>
      </w:r>
    </w:p>
    <w:p w:rsidR="00F16B0D" w:rsidRDefault="00F16B0D" w:rsidP="007B3555">
      <w:pPr>
        <w:spacing w:line="360" w:lineRule="auto"/>
        <w:rPr>
          <w:rFonts w:ascii="Arial" w:hAnsi="Arial" w:cs="Arial"/>
          <w:b/>
          <w:sz w:val="22"/>
          <w:szCs w:val="20"/>
        </w:rPr>
      </w:pPr>
    </w:p>
    <w:p w:rsidR="00F16B0D" w:rsidRDefault="00F16B0D" w:rsidP="007B3555">
      <w:pPr>
        <w:spacing w:line="360" w:lineRule="auto"/>
        <w:rPr>
          <w:rFonts w:ascii="Arial" w:hAnsi="Arial" w:cs="Arial"/>
          <w:b/>
          <w:sz w:val="22"/>
          <w:szCs w:val="20"/>
        </w:rPr>
        <w:sectPr w:rsidR="00F16B0D" w:rsidSect="00707D6E">
          <w:headerReference w:type="even" r:id="rId18"/>
          <w:headerReference w:type="first" r:id="rId19"/>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F16B0D" w:rsidRPr="00853094" w:rsidRDefault="00F16B0D"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F16B0D" w:rsidRPr="00853094" w:rsidRDefault="00F16B0D"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6B0D" w:rsidRDefault="00F16B0D" w:rsidP="007B3555">
      <w:pPr>
        <w:spacing w:line="360" w:lineRule="auto"/>
        <w:rPr>
          <w:rFonts w:ascii="Arial" w:hAnsi="Arial" w:cs="Arial"/>
          <w:b/>
          <w:sz w:val="22"/>
          <w:szCs w:val="20"/>
        </w:rPr>
        <w:sectPr w:rsidR="00F16B0D" w:rsidSect="00707D6E">
          <w:headerReference w:type="even" r:id="rId21"/>
          <w:headerReference w:type="first" r:id="rId22"/>
          <w:type w:val="continuous"/>
          <w:pgSz w:w="11900" w:h="16840"/>
          <w:pgMar w:top="964" w:right="964" w:bottom="964" w:left="964" w:header="0" w:footer="0" w:gutter="0"/>
          <w:cols w:space="708"/>
          <w:rtlGutter/>
          <w:docGrid w:linePitch="360"/>
        </w:sectPr>
      </w:pPr>
    </w:p>
    <w:p w:rsidR="00F16B0D" w:rsidRPr="00A86F7A" w:rsidRDefault="00F16B0D" w:rsidP="007B3555">
      <w:pPr>
        <w:spacing w:line="360" w:lineRule="auto"/>
        <w:rPr>
          <w:rFonts w:ascii="Arial" w:hAnsi="Arial" w:cs="Arial"/>
          <w:b/>
          <w:sz w:val="22"/>
          <w:szCs w:val="20"/>
        </w:rPr>
      </w:pPr>
    </w:p>
    <w:sectPr w:rsidR="00F16B0D" w:rsidRPr="00A86F7A" w:rsidSect="00F16B0D">
      <w:headerReference w:type="even" r:id="rId23"/>
      <w:headerReference w:type="first" r:id="rId24"/>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635" w:rsidRDefault="00EC4635" w:rsidP="00C91AA2">
      <w:r>
        <w:separator/>
      </w:r>
    </w:p>
  </w:endnote>
  <w:endnote w:type="continuationSeparator" w:id="0">
    <w:p w:rsidR="00EC4635" w:rsidRDefault="00EC4635"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635" w:rsidRDefault="00EC4635" w:rsidP="00C91AA2">
      <w:r>
        <w:separator/>
      </w:r>
    </w:p>
  </w:footnote>
  <w:footnote w:type="continuationSeparator" w:id="0">
    <w:p w:rsidR="00EC4635" w:rsidRDefault="00EC4635" w:rsidP="00C91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B0D" w:rsidRDefault="00F16B0D">
    <w:pPr>
      <w:pStyle w:val="Header"/>
    </w:pPr>
    <w:r>
      <w:rPr>
        <w:noProof/>
        <w:lang w:val="en-GB" w:eastAsia="en-GB"/>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B0D" w:rsidRDefault="00F16B0D">
    <w:pPr>
      <w:pStyle w:val="Header"/>
    </w:pPr>
    <w:r>
      <w:rPr>
        <w:noProof/>
        <w:lang w:val="en-GB" w:eastAsia="en-GB"/>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B0D" w:rsidRDefault="000F7D6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B0D" w:rsidRDefault="000F7D6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149" w:rsidRDefault="000F7D6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9264;mso-wrap-edited:f;mso-position-horizontal:center;mso-position-horizontal-relative:margin;mso-position-vertical:center;mso-position-vertical-relative:margin">
          <v:imagedata r:id="rId1" o:titl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149" w:rsidRDefault="000F7D6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1">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1">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1">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1">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1">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1">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1">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1">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1">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648C"/>
    <w:rsid w:val="00086B79"/>
    <w:rsid w:val="000A47C9"/>
    <w:rsid w:val="000A5C55"/>
    <w:rsid w:val="000A5DCB"/>
    <w:rsid w:val="000F2F32"/>
    <w:rsid w:val="000F7D6E"/>
    <w:rsid w:val="0010127E"/>
    <w:rsid w:val="00132CD6"/>
    <w:rsid w:val="0018207B"/>
    <w:rsid w:val="001A00A7"/>
    <w:rsid w:val="001B0676"/>
    <w:rsid w:val="001C383E"/>
    <w:rsid w:val="001C4687"/>
    <w:rsid w:val="00233D16"/>
    <w:rsid w:val="00242200"/>
    <w:rsid w:val="00242B8C"/>
    <w:rsid w:val="0025154D"/>
    <w:rsid w:val="00281BFE"/>
    <w:rsid w:val="00283E90"/>
    <w:rsid w:val="002940A9"/>
    <w:rsid w:val="0029765A"/>
    <w:rsid w:val="002A5552"/>
    <w:rsid w:val="002C4C08"/>
    <w:rsid w:val="002C5D7E"/>
    <w:rsid w:val="002C7565"/>
    <w:rsid w:val="002E024B"/>
    <w:rsid w:val="002E54A9"/>
    <w:rsid w:val="002F3DF2"/>
    <w:rsid w:val="002F6A0F"/>
    <w:rsid w:val="00304119"/>
    <w:rsid w:val="00316199"/>
    <w:rsid w:val="0033706B"/>
    <w:rsid w:val="00340C7E"/>
    <w:rsid w:val="00355B50"/>
    <w:rsid w:val="00357947"/>
    <w:rsid w:val="00370A03"/>
    <w:rsid w:val="003B42BE"/>
    <w:rsid w:val="003B5D20"/>
    <w:rsid w:val="003B6B8C"/>
    <w:rsid w:val="003C16D5"/>
    <w:rsid w:val="003C373A"/>
    <w:rsid w:val="003E29E7"/>
    <w:rsid w:val="003F19B7"/>
    <w:rsid w:val="003F1EB0"/>
    <w:rsid w:val="003F6EA6"/>
    <w:rsid w:val="00402C47"/>
    <w:rsid w:val="00425175"/>
    <w:rsid w:val="0043034B"/>
    <w:rsid w:val="004317AF"/>
    <w:rsid w:val="004341A6"/>
    <w:rsid w:val="00442DD4"/>
    <w:rsid w:val="00456D28"/>
    <w:rsid w:val="0048132B"/>
    <w:rsid w:val="0049026D"/>
    <w:rsid w:val="00494253"/>
    <w:rsid w:val="004B3581"/>
    <w:rsid w:val="004B5A39"/>
    <w:rsid w:val="004E1BD0"/>
    <w:rsid w:val="004E24F5"/>
    <w:rsid w:val="004F2ABC"/>
    <w:rsid w:val="005176C8"/>
    <w:rsid w:val="00523F76"/>
    <w:rsid w:val="0058126C"/>
    <w:rsid w:val="00581C12"/>
    <w:rsid w:val="00584FB0"/>
    <w:rsid w:val="00591DF9"/>
    <w:rsid w:val="00597858"/>
    <w:rsid w:val="005A3E1A"/>
    <w:rsid w:val="005B0D41"/>
    <w:rsid w:val="005D16AD"/>
    <w:rsid w:val="005E5E05"/>
    <w:rsid w:val="005F4C9C"/>
    <w:rsid w:val="0061300F"/>
    <w:rsid w:val="00661526"/>
    <w:rsid w:val="0067565A"/>
    <w:rsid w:val="006A5134"/>
    <w:rsid w:val="006A79A6"/>
    <w:rsid w:val="006B5A28"/>
    <w:rsid w:val="006C6C75"/>
    <w:rsid w:val="006E29CE"/>
    <w:rsid w:val="006F4F37"/>
    <w:rsid w:val="006F618C"/>
    <w:rsid w:val="00707D6E"/>
    <w:rsid w:val="00711F87"/>
    <w:rsid w:val="007218BD"/>
    <w:rsid w:val="0073403B"/>
    <w:rsid w:val="007525A3"/>
    <w:rsid w:val="00754F48"/>
    <w:rsid w:val="00757149"/>
    <w:rsid w:val="00763BD5"/>
    <w:rsid w:val="00767A17"/>
    <w:rsid w:val="007725A9"/>
    <w:rsid w:val="00776E9F"/>
    <w:rsid w:val="00782EF2"/>
    <w:rsid w:val="00785DD4"/>
    <w:rsid w:val="007A3FED"/>
    <w:rsid w:val="007A5946"/>
    <w:rsid w:val="007B3555"/>
    <w:rsid w:val="007B5600"/>
    <w:rsid w:val="007B6DFA"/>
    <w:rsid w:val="008005A3"/>
    <w:rsid w:val="00803E43"/>
    <w:rsid w:val="00812485"/>
    <w:rsid w:val="008158BD"/>
    <w:rsid w:val="00823158"/>
    <w:rsid w:val="00824B02"/>
    <w:rsid w:val="0083575E"/>
    <w:rsid w:val="008424F1"/>
    <w:rsid w:val="00846533"/>
    <w:rsid w:val="008567E6"/>
    <w:rsid w:val="00866821"/>
    <w:rsid w:val="00882B52"/>
    <w:rsid w:val="008834CF"/>
    <w:rsid w:val="00883EAC"/>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D55E2"/>
    <w:rsid w:val="00A00700"/>
    <w:rsid w:val="00A33F7F"/>
    <w:rsid w:val="00A36707"/>
    <w:rsid w:val="00A86F7A"/>
    <w:rsid w:val="00A93EE1"/>
    <w:rsid w:val="00AA0BEE"/>
    <w:rsid w:val="00AA169A"/>
    <w:rsid w:val="00AC09A1"/>
    <w:rsid w:val="00AC4539"/>
    <w:rsid w:val="00AE14B6"/>
    <w:rsid w:val="00AE71B0"/>
    <w:rsid w:val="00B1394B"/>
    <w:rsid w:val="00B41E83"/>
    <w:rsid w:val="00B46EA8"/>
    <w:rsid w:val="00B5660B"/>
    <w:rsid w:val="00B928A3"/>
    <w:rsid w:val="00BC254F"/>
    <w:rsid w:val="00BC77D6"/>
    <w:rsid w:val="00BD2B24"/>
    <w:rsid w:val="00BE1F6C"/>
    <w:rsid w:val="00C315BA"/>
    <w:rsid w:val="00C37175"/>
    <w:rsid w:val="00C37359"/>
    <w:rsid w:val="00C37842"/>
    <w:rsid w:val="00C66DE0"/>
    <w:rsid w:val="00C81D98"/>
    <w:rsid w:val="00C91AA2"/>
    <w:rsid w:val="00CA0784"/>
    <w:rsid w:val="00CA4926"/>
    <w:rsid w:val="00CB158F"/>
    <w:rsid w:val="00CB58B9"/>
    <w:rsid w:val="00CD061A"/>
    <w:rsid w:val="00CD4517"/>
    <w:rsid w:val="00CE09C8"/>
    <w:rsid w:val="00D0125E"/>
    <w:rsid w:val="00D01B9D"/>
    <w:rsid w:val="00D077C0"/>
    <w:rsid w:val="00D203CB"/>
    <w:rsid w:val="00D25F16"/>
    <w:rsid w:val="00D56CDE"/>
    <w:rsid w:val="00D63CB4"/>
    <w:rsid w:val="00D936F4"/>
    <w:rsid w:val="00D93D33"/>
    <w:rsid w:val="00DB5442"/>
    <w:rsid w:val="00DD5A6F"/>
    <w:rsid w:val="00DE52B1"/>
    <w:rsid w:val="00DF0E05"/>
    <w:rsid w:val="00DF79AD"/>
    <w:rsid w:val="00E0205D"/>
    <w:rsid w:val="00E02EAC"/>
    <w:rsid w:val="00E05927"/>
    <w:rsid w:val="00E0712A"/>
    <w:rsid w:val="00E52AEA"/>
    <w:rsid w:val="00E618EB"/>
    <w:rsid w:val="00E654E2"/>
    <w:rsid w:val="00E668B1"/>
    <w:rsid w:val="00E6728E"/>
    <w:rsid w:val="00E77AE8"/>
    <w:rsid w:val="00E96F4F"/>
    <w:rsid w:val="00EA51FD"/>
    <w:rsid w:val="00EA7965"/>
    <w:rsid w:val="00EC4635"/>
    <w:rsid w:val="00F01E97"/>
    <w:rsid w:val="00F10D07"/>
    <w:rsid w:val="00F16B0D"/>
    <w:rsid w:val="00F27359"/>
    <w:rsid w:val="00F4373C"/>
    <w:rsid w:val="00F52FBB"/>
    <w:rsid w:val="00F64C59"/>
    <w:rsid w:val="00F67CEE"/>
    <w:rsid w:val="00F92767"/>
    <w:rsid w:val="00FD5686"/>
    <w:rsid w:val="00FE47D7"/>
    <w:rsid w:val="00FE492A"/>
    <w:rsid w:val="00FE5220"/>
    <w:rsid w:val="00FE7FA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44ECC59E-2DD9-444D-BA0F-0450D21B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dft.immunisationteam@nh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hs.uk/conditions/vaccinations/child-flu-vaccin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hdft.nhs.uk/fluconsent/" TargetMode="Externa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immunisationteam@nhs.net"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71F9C-A1DD-4439-A17A-9DE5B13D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E0F49AB2</Template>
  <TotalTime>1</TotalTime>
  <Pages>2</Pages>
  <Words>504</Words>
  <Characters>3006</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Helen [RCD]</dc:creator>
  <cp:lastModifiedBy>Gloria Watson</cp:lastModifiedBy>
  <cp:revision>2</cp:revision>
  <cp:lastPrinted>2018-06-05T09:07:00Z</cp:lastPrinted>
  <dcterms:created xsi:type="dcterms:W3CDTF">2021-09-20T09:38:00Z</dcterms:created>
  <dcterms:modified xsi:type="dcterms:W3CDTF">2021-09-20T09:38:00Z</dcterms:modified>
</cp:coreProperties>
</file>